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053CD" w14:textId="77777777" w:rsidR="00F42432" w:rsidRDefault="00F42432" w:rsidP="00677125">
      <w:pPr>
        <w:tabs>
          <w:tab w:val="left" w:pos="3045"/>
        </w:tabs>
      </w:pPr>
      <w:bookmarkStart w:id="0" w:name="_GoBack"/>
      <w:bookmarkEnd w:id="0"/>
    </w:p>
    <w:p w14:paraId="0F78684B" w14:textId="77777777" w:rsidR="002A1002" w:rsidRDefault="002A1002" w:rsidP="00677125">
      <w:pPr>
        <w:tabs>
          <w:tab w:val="left" w:pos="3045"/>
        </w:tabs>
      </w:pPr>
    </w:p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1517"/>
        <w:gridCol w:w="7378"/>
        <w:gridCol w:w="1545"/>
      </w:tblGrid>
      <w:tr w:rsidR="002A1002" w:rsidRPr="00FF3E36" w14:paraId="3DE1520A" w14:textId="77777777" w:rsidTr="0084511A">
        <w:tc>
          <w:tcPr>
            <w:tcW w:w="1517" w:type="dxa"/>
          </w:tcPr>
          <w:p w14:paraId="1945CFE1" w14:textId="77777777" w:rsidR="002A1002" w:rsidRPr="00FF3E36" w:rsidRDefault="002A1002" w:rsidP="0084511A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7378" w:type="dxa"/>
          </w:tcPr>
          <w:p w14:paraId="26449AEB" w14:textId="77777777" w:rsidR="002A1002" w:rsidRPr="00FF3E36" w:rsidRDefault="002A1002" w:rsidP="0084511A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 w:rsidRPr="00FF3E36">
              <w:rPr>
                <w:rFonts w:ascii="Calibri" w:hAnsi="Calibri" w:cs="Calibri"/>
                <w:sz w:val="28"/>
                <w:szCs w:val="28"/>
              </w:rPr>
              <w:t>Istituto Comprensivo Statale</w:t>
            </w:r>
          </w:p>
          <w:p w14:paraId="30F7FB58" w14:textId="77777777" w:rsidR="002A1002" w:rsidRPr="00FF3E36" w:rsidRDefault="002A1002" w:rsidP="0084511A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r w:rsidRPr="00FF3E36">
              <w:rPr>
                <w:rFonts w:ascii="Calibri" w:hAnsi="Calibri" w:cs="Calibri"/>
                <w:sz w:val="28"/>
                <w:szCs w:val="28"/>
              </w:rPr>
              <w:t>“Madre Teresa di Calcutta”</w:t>
            </w:r>
          </w:p>
          <w:p w14:paraId="34722DDF" w14:textId="77777777" w:rsidR="002A1002" w:rsidRPr="00FF3E36" w:rsidRDefault="002A1002" w:rsidP="0084511A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FF3E36">
              <w:rPr>
                <w:rFonts w:ascii="Calibri" w:hAnsi="Calibri" w:cs="Calibri"/>
                <w:sz w:val="20"/>
                <w:szCs w:val="20"/>
              </w:rPr>
              <w:t>Via Mondolfo n. 7  - 20138 MILANO</w:t>
            </w:r>
          </w:p>
          <w:p w14:paraId="1B5681C1" w14:textId="77777777" w:rsidR="002A1002" w:rsidRPr="00FF3E36" w:rsidRDefault="002A1002" w:rsidP="0084511A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F3E36">
              <w:rPr>
                <w:rFonts w:ascii="Calibri" w:hAnsi="Calibri" w:cs="Calibri"/>
                <w:sz w:val="18"/>
                <w:szCs w:val="18"/>
              </w:rPr>
              <w:t xml:space="preserve">Tel. 0288441493/4/7/8 - FAX 0288462025  - C.F. 80124350150 –  Cod Min. MIIC8AN00D </w:t>
            </w:r>
            <w:r w:rsidRPr="00FF3E36">
              <w:rPr>
                <w:rFonts w:ascii="Calibri" w:hAnsi="Calibri" w:cs="Calibri"/>
                <w:sz w:val="20"/>
                <w:szCs w:val="20"/>
              </w:rPr>
              <w:t xml:space="preserve">e-mail: </w:t>
            </w:r>
            <w:r w:rsidRPr="00FF3E36">
              <w:rPr>
                <w:rFonts w:ascii="Calibri" w:hAnsi="Calibri" w:cs="Calibri"/>
                <w:sz w:val="18"/>
                <w:szCs w:val="18"/>
              </w:rPr>
              <w:t>miic8an00d@istruzione.it</w:t>
            </w:r>
            <w:r w:rsidRPr="00FF3E36">
              <w:rPr>
                <w:rFonts w:ascii="Calibri" w:hAnsi="Calibri" w:cs="Calibri"/>
                <w:sz w:val="20"/>
                <w:szCs w:val="20"/>
              </w:rPr>
              <w:t xml:space="preserve"> – sito: www.mtcalcutta.eu</w:t>
            </w:r>
          </w:p>
        </w:tc>
        <w:tc>
          <w:tcPr>
            <w:tcW w:w="1545" w:type="dxa"/>
          </w:tcPr>
          <w:p w14:paraId="60BC965D" w14:textId="77777777" w:rsidR="002A1002" w:rsidRPr="00FF3E36" w:rsidRDefault="002A1002" w:rsidP="0084511A">
            <w:pPr>
              <w:jc w:val="both"/>
              <w:rPr>
                <w:rFonts w:ascii="Calibri" w:hAnsi="Calibri" w:cs="Calibri"/>
              </w:rPr>
            </w:pPr>
            <w:r w:rsidRPr="00FF3E36">
              <w:rPr>
                <w:rFonts w:ascii="Calibri" w:hAnsi="Calibri" w:cs="Calibri"/>
                <w:noProof/>
              </w:rPr>
              <w:drawing>
                <wp:inline distT="0" distB="0" distL="0" distR="0" wp14:anchorId="0E501610" wp14:editId="316B12A5">
                  <wp:extent cx="815340" cy="853440"/>
                  <wp:effectExtent l="0" t="0" r="3810" b="3810"/>
                  <wp:docPr id="3" name="Immagine 3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524D3" w14:textId="77777777" w:rsidR="002A1002" w:rsidRPr="00FF3E36" w:rsidRDefault="002A1002" w:rsidP="002A1002">
      <w:pPr>
        <w:rPr>
          <w:rFonts w:ascii="Calibri" w:hAnsi="Calibri" w:cs="Calibri"/>
        </w:rPr>
      </w:pPr>
      <w:r w:rsidRPr="00FF3E36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73B70B92" wp14:editId="5043D2C1">
            <wp:simplePos x="0" y="0"/>
            <wp:positionH relativeFrom="column">
              <wp:posOffset>-191135</wp:posOffset>
            </wp:positionH>
            <wp:positionV relativeFrom="paragraph">
              <wp:posOffset>-1018540</wp:posOffset>
            </wp:positionV>
            <wp:extent cx="1022985" cy="10287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2A1002" w:rsidRPr="002A1002" w14:paraId="4B695C57" w14:textId="77777777" w:rsidTr="0084511A">
        <w:tc>
          <w:tcPr>
            <w:tcW w:w="9778" w:type="dxa"/>
          </w:tcPr>
          <w:p w14:paraId="2E32684D" w14:textId="77777777" w:rsidR="002A1002" w:rsidRPr="002A1002" w:rsidRDefault="002A1002" w:rsidP="0084511A">
            <w:pPr>
              <w:ind w:left="-5" w:hanging="1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 w:rsidRPr="002A1002"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>A.S.  2023/2024</w:t>
            </w:r>
          </w:p>
          <w:p w14:paraId="5ED82DE8" w14:textId="5C54C1C6" w:rsidR="002A1002" w:rsidRPr="002A1002" w:rsidRDefault="002A1002" w:rsidP="0084511A">
            <w:pPr>
              <w:ind w:left="-5" w:hanging="10"/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 xml:space="preserve">DATA:  </w:t>
            </w:r>
            <w:r w:rsidR="00E83732"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>18</w:t>
            </w:r>
            <w:r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>/</w:t>
            </w:r>
            <w:r w:rsidR="00E83732"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>09</w:t>
            </w:r>
            <w:r w:rsidRPr="002A1002"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>/2023</w:t>
            </w:r>
          </w:p>
          <w:p w14:paraId="2F0B5062" w14:textId="77777777" w:rsidR="00E83732" w:rsidRDefault="002A1002" w:rsidP="00E83732">
            <w:pPr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</w:pPr>
            <w:r w:rsidRPr="002A1002"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 xml:space="preserve">OGGETTO: </w:t>
            </w:r>
            <w:r w:rsidR="00E83732"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>Delega all’accompagnamento da parte di docenti del plesso Sordello al cancello di uscita</w:t>
            </w:r>
          </w:p>
          <w:p w14:paraId="35CB1820" w14:textId="7B4F4C7C" w:rsidR="002A1002" w:rsidRPr="002A1002" w:rsidRDefault="00E83732" w:rsidP="00E83732">
            <w:pPr>
              <w:rPr>
                <w:rFonts w:asciiTheme="minorHAnsi" w:eastAsia="Calibr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Tahoma" w:hAnsiTheme="minorHAnsi" w:cstheme="minorHAnsi"/>
                <w:b/>
                <w:color w:val="000000"/>
                <w:sz w:val="22"/>
                <w:szCs w:val="22"/>
              </w:rPr>
              <w:t xml:space="preserve"> concordato con docenti e responsabile di plesso</w:t>
            </w:r>
          </w:p>
        </w:tc>
      </w:tr>
    </w:tbl>
    <w:p w14:paraId="23DC1EF1" w14:textId="77777777" w:rsidR="008F3B44" w:rsidRDefault="008F3B44" w:rsidP="008F3B44">
      <w:pPr>
        <w:spacing w:before="90"/>
        <w:ind w:right="858"/>
        <w:rPr>
          <w:rFonts w:cstheme="minorHAnsi"/>
        </w:rPr>
      </w:pPr>
    </w:p>
    <w:p w14:paraId="2B2E2FF5" w14:textId="7777777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 xml:space="preserve">Io sottoscritta/o  ____________________________________________  genitore </w:t>
      </w:r>
    </w:p>
    <w:p w14:paraId="654E4C20" w14:textId="7777777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</w:p>
    <w:p w14:paraId="7AA75E81" w14:textId="7777777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dell’alunna/o __________________________________________</w:t>
      </w:r>
    </w:p>
    <w:p w14:paraId="11C64B03" w14:textId="7777777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</w:p>
    <w:p w14:paraId="0BF8580E" w14:textId="77777777" w:rsidR="00E83732" w:rsidRPr="00E83732" w:rsidRDefault="008F3B44" w:rsidP="00E83732">
      <w:p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della</w:t>
      </w:r>
      <w:r w:rsidR="00E83732" w:rsidRPr="00E83732">
        <w:rPr>
          <w:rFonts w:asciiTheme="minorHAnsi" w:hAnsiTheme="minorHAnsi" w:cstheme="minorHAnsi"/>
        </w:rPr>
        <w:t xml:space="preserve"> </w:t>
      </w:r>
      <w:r w:rsidRPr="00E83732">
        <w:rPr>
          <w:rFonts w:asciiTheme="minorHAnsi" w:hAnsiTheme="minorHAnsi" w:cstheme="minorHAnsi"/>
        </w:rPr>
        <w:t>classe</w:t>
      </w:r>
      <w:r w:rsidR="00E83732" w:rsidRPr="00E83732">
        <w:rPr>
          <w:rFonts w:asciiTheme="minorHAnsi" w:hAnsiTheme="minorHAnsi" w:cstheme="minorHAnsi"/>
        </w:rPr>
        <w:t xml:space="preserve">  </w:t>
      </w:r>
      <w:r w:rsidRPr="00E83732">
        <w:rPr>
          <w:rFonts w:asciiTheme="minorHAnsi" w:hAnsiTheme="minorHAnsi" w:cstheme="minorHAnsi"/>
        </w:rPr>
        <w:t>_____</w:t>
      </w:r>
      <w:r w:rsidR="00E83732" w:rsidRPr="00E83732">
        <w:rPr>
          <w:rFonts w:asciiTheme="minorHAnsi" w:hAnsiTheme="minorHAnsi" w:cstheme="minorHAnsi"/>
        </w:rPr>
        <w:t>_____</w:t>
      </w:r>
    </w:p>
    <w:p w14:paraId="497111D7" w14:textId="7777777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</w:p>
    <w:p w14:paraId="5696DD83" w14:textId="2B591931" w:rsidR="008F3B44" w:rsidRPr="00E83732" w:rsidRDefault="008F3B44" w:rsidP="00E83732">
      <w:p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autorizzo la docente ________________</w:t>
      </w:r>
      <w:r w:rsidR="00E83732" w:rsidRPr="00E83732">
        <w:rPr>
          <w:rFonts w:asciiTheme="minorHAnsi" w:hAnsiTheme="minorHAnsi" w:cstheme="minorHAnsi"/>
        </w:rPr>
        <w:t>_________________</w:t>
      </w:r>
      <w:r w:rsidRPr="00E83732">
        <w:rPr>
          <w:rFonts w:asciiTheme="minorHAnsi" w:hAnsiTheme="minorHAnsi" w:cstheme="minorHAnsi"/>
        </w:rPr>
        <w:t xml:space="preserve">ad affidare mio </w:t>
      </w:r>
      <w:r w:rsidR="00E83732" w:rsidRPr="00E83732">
        <w:rPr>
          <w:rFonts w:asciiTheme="minorHAnsi" w:hAnsiTheme="minorHAnsi" w:cstheme="minorHAnsi"/>
        </w:rPr>
        <w:t>figlia/o</w:t>
      </w:r>
      <w:r w:rsidRPr="00E83732">
        <w:rPr>
          <w:rFonts w:asciiTheme="minorHAnsi" w:hAnsiTheme="minorHAnsi" w:cstheme="minorHAnsi"/>
        </w:rPr>
        <w:t xml:space="preserve">    alla </w:t>
      </w:r>
    </w:p>
    <w:p w14:paraId="387DB40C" w14:textId="7777777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</w:p>
    <w:p w14:paraId="7F3866C3" w14:textId="77777777" w:rsidR="00E83732" w:rsidRPr="00E83732" w:rsidRDefault="008F3B44" w:rsidP="00E83732">
      <w:p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docente del fratello/sorella</w:t>
      </w:r>
      <w:r w:rsidR="00E83732" w:rsidRPr="00E83732">
        <w:rPr>
          <w:rFonts w:asciiTheme="minorHAnsi" w:hAnsiTheme="minorHAnsi" w:cstheme="minorHAnsi"/>
        </w:rPr>
        <w:t>________________</w:t>
      </w:r>
      <w:r w:rsidRPr="00E83732">
        <w:rPr>
          <w:rFonts w:asciiTheme="minorHAnsi" w:hAnsiTheme="minorHAnsi" w:cstheme="minorHAnsi"/>
        </w:rPr>
        <w:t xml:space="preserve">__________________ che li accompagnerà </w:t>
      </w:r>
    </w:p>
    <w:p w14:paraId="5CADF71F" w14:textId="7777777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</w:p>
    <w:p w14:paraId="478B7C21" w14:textId="0776DAC4" w:rsidR="008F3B44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all’uscita concordata preventivamente con le docenti e con la responsabile di plesso.</w:t>
      </w:r>
    </w:p>
    <w:p w14:paraId="79BD749D" w14:textId="4F8F2A44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</w:p>
    <w:p w14:paraId="2C362137" w14:textId="32E3A537" w:rsidR="00E83732" w:rsidRP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Milano, li______________________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33A511AC" w14:textId="0068B520" w:rsidR="00E83732" w:rsidRPr="00E83732" w:rsidRDefault="00E83732" w:rsidP="00E83732">
      <w:pPr>
        <w:spacing w:before="90"/>
        <w:ind w:right="858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FIRMA: </w:t>
      </w:r>
      <w:r w:rsidRPr="00E83732">
        <w:rPr>
          <w:rFonts w:asciiTheme="minorHAnsi" w:hAnsiTheme="minorHAnsi" w:cstheme="minorHAnsi"/>
        </w:rPr>
        <w:t>I GENITORI</w:t>
      </w:r>
    </w:p>
    <w:p w14:paraId="5EA3D364" w14:textId="77777777" w:rsidR="00E83732" w:rsidRPr="00E83732" w:rsidRDefault="00E83732" w:rsidP="00E83732">
      <w:pPr>
        <w:spacing w:before="90"/>
        <w:ind w:right="858"/>
        <w:jc w:val="right"/>
        <w:rPr>
          <w:rFonts w:asciiTheme="minorHAnsi" w:hAnsiTheme="minorHAnsi" w:cstheme="minorHAnsi"/>
        </w:rPr>
      </w:pPr>
    </w:p>
    <w:p w14:paraId="473B8B2F" w14:textId="525776A5" w:rsidR="00E83732" w:rsidRPr="00E83732" w:rsidRDefault="00E83732" w:rsidP="00E83732">
      <w:pPr>
        <w:spacing w:before="90"/>
        <w:ind w:right="858"/>
        <w:jc w:val="right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_____________________________________________________</w:t>
      </w:r>
    </w:p>
    <w:p w14:paraId="7948394E" w14:textId="77777777" w:rsidR="00E83732" w:rsidRPr="00E83732" w:rsidRDefault="00E83732" w:rsidP="00E83732">
      <w:pPr>
        <w:spacing w:before="90"/>
        <w:ind w:right="858"/>
        <w:jc w:val="right"/>
        <w:rPr>
          <w:rFonts w:asciiTheme="minorHAnsi" w:hAnsiTheme="minorHAnsi" w:cstheme="minorHAnsi"/>
        </w:rPr>
      </w:pPr>
    </w:p>
    <w:p w14:paraId="3105E53E" w14:textId="4A384241" w:rsidR="00E83732" w:rsidRDefault="00E83732" w:rsidP="00E83732">
      <w:pPr>
        <w:spacing w:before="90"/>
        <w:ind w:right="858"/>
        <w:jc w:val="right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_____________________________________________________</w:t>
      </w:r>
    </w:p>
    <w:p w14:paraId="0F8D0F35" w14:textId="57F6B703" w:rsidR="00E83732" w:rsidRDefault="00E83732" w:rsidP="00E83732">
      <w:pPr>
        <w:spacing w:before="90"/>
        <w:ind w:right="85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Visto: </w:t>
      </w:r>
    </w:p>
    <w:p w14:paraId="6AABB2C9" w14:textId="124C520B" w:rsidR="00E83732" w:rsidRPr="00E83732" w:rsidRDefault="00E83732" w:rsidP="00E83732">
      <w:pPr>
        <w:pStyle w:val="Paragrafoelenco"/>
        <w:numPr>
          <w:ilvl w:val="0"/>
          <w:numId w:val="6"/>
        </w:numPr>
        <w:spacing w:before="90"/>
        <w:ind w:right="858"/>
        <w:rPr>
          <w:rFonts w:asciiTheme="minorHAnsi" w:hAnsiTheme="minorHAnsi" w:cstheme="minorHAnsi"/>
        </w:rPr>
      </w:pPr>
      <w:r w:rsidRPr="00E83732">
        <w:rPr>
          <w:rFonts w:asciiTheme="minorHAnsi" w:hAnsiTheme="minorHAnsi" w:cstheme="minorHAnsi"/>
        </w:rPr>
        <w:t>Si autorizza</w:t>
      </w:r>
    </w:p>
    <w:p w14:paraId="4B6507B0" w14:textId="77777777" w:rsidR="00E83732" w:rsidRPr="00E83732" w:rsidRDefault="00E83732" w:rsidP="00E83732">
      <w:pPr>
        <w:pStyle w:val="Paragrafoelenco"/>
        <w:numPr>
          <w:ilvl w:val="0"/>
          <w:numId w:val="6"/>
        </w:numPr>
        <w:spacing w:before="90" w:after="0"/>
        <w:ind w:right="858"/>
        <w:rPr>
          <w:rFonts w:asciiTheme="minorHAnsi" w:hAnsiTheme="minorHAnsi" w:cstheme="minorHAnsi"/>
          <w:spacing w:val="1"/>
        </w:rPr>
      </w:pPr>
      <w:r w:rsidRPr="00E83732">
        <w:rPr>
          <w:rFonts w:asciiTheme="minorHAnsi" w:hAnsiTheme="minorHAnsi" w:cstheme="minorHAnsi"/>
        </w:rPr>
        <w:t>Non si autorizza</w:t>
      </w:r>
      <w:r w:rsidR="002A1002" w:rsidRPr="00E83732">
        <w:rPr>
          <w:rFonts w:asciiTheme="minorHAnsi" w:hAnsiTheme="minorHAnsi" w:cstheme="minorHAnsi"/>
        </w:rPr>
        <w:t xml:space="preserve">     </w:t>
      </w:r>
      <w:r w:rsidR="00251269" w:rsidRPr="00E83732">
        <w:rPr>
          <w:rFonts w:asciiTheme="minorHAnsi" w:hAnsiTheme="minorHAnsi" w:cstheme="minorHAnsi"/>
        </w:rPr>
        <w:t xml:space="preserve">           </w:t>
      </w:r>
      <w:r w:rsidR="002A1002" w:rsidRPr="00E8373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60423AC6" w14:textId="7DE4D1E3" w:rsidR="002A1002" w:rsidRPr="00E83732" w:rsidRDefault="002A1002" w:rsidP="00E83732">
      <w:pPr>
        <w:pStyle w:val="Paragrafoelenco"/>
        <w:spacing w:before="90" w:after="0"/>
        <w:ind w:left="5676" w:right="858" w:firstLine="696"/>
        <w:rPr>
          <w:rFonts w:asciiTheme="minorHAnsi" w:hAnsiTheme="minorHAnsi" w:cstheme="minorHAnsi"/>
          <w:spacing w:val="1"/>
        </w:rPr>
      </w:pPr>
      <w:r w:rsidRPr="00E83732">
        <w:rPr>
          <w:rFonts w:asciiTheme="minorHAnsi" w:hAnsiTheme="minorHAnsi" w:cstheme="minorHAnsi"/>
        </w:rPr>
        <w:t>La Dirigente Scolastica</w:t>
      </w:r>
    </w:p>
    <w:p w14:paraId="64403578" w14:textId="4E54E155" w:rsidR="0028308B" w:rsidRPr="00E83732" w:rsidRDefault="002A1002" w:rsidP="00E83732">
      <w:pPr>
        <w:spacing w:before="90"/>
        <w:ind w:right="858"/>
        <w:jc w:val="right"/>
        <w:rPr>
          <w:rFonts w:asciiTheme="minorHAnsi" w:hAnsiTheme="minorHAnsi" w:cstheme="minorHAnsi"/>
          <w:sz w:val="22"/>
          <w:szCs w:val="22"/>
        </w:rPr>
      </w:pPr>
      <w:r w:rsidRPr="002A1002">
        <w:rPr>
          <w:rFonts w:asciiTheme="minorHAnsi" w:hAnsiTheme="minorHAnsi" w:cstheme="minorHAnsi"/>
          <w:spacing w:val="1"/>
          <w:sz w:val="22"/>
          <w:szCs w:val="22"/>
        </w:rPr>
        <w:t xml:space="preserve">   </w:t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pacing w:val="1"/>
          <w:sz w:val="22"/>
          <w:szCs w:val="22"/>
        </w:rPr>
        <w:tab/>
      </w:r>
      <w:r w:rsidRPr="002A1002">
        <w:rPr>
          <w:rFonts w:asciiTheme="minorHAnsi" w:hAnsiTheme="minorHAnsi" w:cstheme="minorHAnsi"/>
          <w:sz w:val="22"/>
          <w:szCs w:val="22"/>
        </w:rPr>
        <w:t xml:space="preserve">Prof.ssa </w:t>
      </w:r>
      <w:r w:rsidRPr="002A1002">
        <w:rPr>
          <w:rFonts w:asciiTheme="minorHAnsi" w:hAnsiTheme="minorHAnsi" w:cstheme="minorHAnsi"/>
          <w:i/>
          <w:sz w:val="22"/>
          <w:szCs w:val="22"/>
        </w:rPr>
        <w:t>Emanuela Giorgetti</w:t>
      </w:r>
      <w:r w:rsidR="00677125">
        <w:tab/>
      </w:r>
    </w:p>
    <w:sectPr w:rsidR="0028308B" w:rsidRPr="00E83732" w:rsidSect="0052457F">
      <w:headerReference w:type="default" r:id="rId9"/>
      <w:pgSz w:w="11906" w:h="16838"/>
      <w:pgMar w:top="71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1BA5D" w14:textId="77777777" w:rsidR="00CC4D90" w:rsidRDefault="00CC4D90" w:rsidP="00504194">
      <w:r>
        <w:separator/>
      </w:r>
    </w:p>
  </w:endnote>
  <w:endnote w:type="continuationSeparator" w:id="0">
    <w:p w14:paraId="001E7724" w14:textId="77777777" w:rsidR="00CC4D90" w:rsidRDefault="00CC4D90" w:rsidP="00504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10EAB0" w14:textId="77777777" w:rsidR="00CC4D90" w:rsidRDefault="00CC4D90" w:rsidP="00504194">
      <w:r>
        <w:separator/>
      </w:r>
    </w:p>
  </w:footnote>
  <w:footnote w:type="continuationSeparator" w:id="0">
    <w:p w14:paraId="4E59D6E7" w14:textId="77777777" w:rsidR="00CC4D90" w:rsidRDefault="00CC4D90" w:rsidP="00504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90614" w14:textId="77777777" w:rsidR="00C31B0D" w:rsidRDefault="00C31B0D" w:rsidP="00C31B0D">
    <w:pPr>
      <w:pStyle w:val="Intestazione"/>
      <w:tabs>
        <w:tab w:val="clear" w:pos="9638"/>
      </w:tabs>
      <w:spacing w:line="276" w:lineRule="auto"/>
      <w:ind w:right="-1"/>
      <w:rPr>
        <w:rFonts w:ascii="Arial" w:hAnsi="Arial" w:cs="Arial"/>
        <w:color w:val="2E74B5"/>
        <w:sz w:val="16"/>
        <w:szCs w:val="16"/>
        <w:lang w:val="en-US"/>
      </w:rPr>
    </w:pPr>
  </w:p>
  <w:p w14:paraId="3BFB15CB" w14:textId="77777777" w:rsidR="00677125" w:rsidRPr="009A786E" w:rsidRDefault="00677125" w:rsidP="00C31B0D">
    <w:pPr>
      <w:pStyle w:val="Intestazione"/>
      <w:tabs>
        <w:tab w:val="clear" w:pos="9638"/>
      </w:tabs>
      <w:spacing w:line="276" w:lineRule="auto"/>
      <w:ind w:right="-1"/>
      <w:rPr>
        <w:rFonts w:ascii="Arial" w:hAnsi="Arial" w:cs="Arial"/>
        <w:color w:val="2E74B5"/>
        <w:sz w:val="16"/>
        <w:szCs w:val="16"/>
      </w:rPr>
    </w:pPr>
    <w:r w:rsidRPr="009F42C1">
      <w:rPr>
        <w:rFonts w:ascii="Arial" w:hAnsi="Arial" w:cs="Arial"/>
        <w:color w:val="2E74B5"/>
        <w:sz w:val="16"/>
        <w:szCs w:val="16"/>
      </w:rPr>
      <w:t xml:space="preserve"> </w:t>
    </w:r>
    <w:r w:rsidR="00191CE5" w:rsidRPr="00D73A59">
      <w:rPr>
        <w:noProof/>
      </w:rPr>
      <w:drawing>
        <wp:inline distT="0" distB="0" distL="0" distR="0" wp14:anchorId="27722D45" wp14:editId="623F6E08">
          <wp:extent cx="6103620" cy="906780"/>
          <wp:effectExtent l="0" t="0" r="0" b="7620"/>
          <wp:docPr id="1" name="Immagine 4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3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7FCF36" w14:textId="77777777" w:rsidR="00CD571D" w:rsidRPr="00C40D3A" w:rsidRDefault="00CD571D" w:rsidP="009A786E">
    <w:pPr>
      <w:pStyle w:val="Intestazione"/>
      <w:tabs>
        <w:tab w:val="clear" w:pos="9638"/>
      </w:tabs>
      <w:spacing w:line="276" w:lineRule="auto"/>
      <w:ind w:right="1558"/>
      <w:rPr>
        <w:rFonts w:ascii="Arial" w:hAnsi="Arial" w:cs="Arial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C3D89"/>
    <w:multiLevelType w:val="hybridMultilevel"/>
    <w:tmpl w:val="9CDE58E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055E"/>
    <w:multiLevelType w:val="hybridMultilevel"/>
    <w:tmpl w:val="0B6816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477BE"/>
    <w:multiLevelType w:val="hybridMultilevel"/>
    <w:tmpl w:val="5F66368E"/>
    <w:lvl w:ilvl="0" w:tplc="95B4A4D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705"/>
    <w:multiLevelType w:val="hybridMultilevel"/>
    <w:tmpl w:val="08E48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2283E"/>
    <w:multiLevelType w:val="hybridMultilevel"/>
    <w:tmpl w:val="9CDE58E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74197"/>
    <w:multiLevelType w:val="hybridMultilevel"/>
    <w:tmpl w:val="D93C685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CE5"/>
    <w:rsid w:val="001107AE"/>
    <w:rsid w:val="00136604"/>
    <w:rsid w:val="0017064E"/>
    <w:rsid w:val="00191CE5"/>
    <w:rsid w:val="001A05EC"/>
    <w:rsid w:val="001A0929"/>
    <w:rsid w:val="0020033E"/>
    <w:rsid w:val="002207FE"/>
    <w:rsid w:val="00251269"/>
    <w:rsid w:val="00265D07"/>
    <w:rsid w:val="0028308B"/>
    <w:rsid w:val="002A1002"/>
    <w:rsid w:val="00335F9F"/>
    <w:rsid w:val="003875BB"/>
    <w:rsid w:val="003C4A9B"/>
    <w:rsid w:val="00410D2F"/>
    <w:rsid w:val="004759C9"/>
    <w:rsid w:val="004F7C26"/>
    <w:rsid w:val="00504194"/>
    <w:rsid w:val="0052457F"/>
    <w:rsid w:val="00566BDC"/>
    <w:rsid w:val="00586791"/>
    <w:rsid w:val="005A2324"/>
    <w:rsid w:val="0062398C"/>
    <w:rsid w:val="00677125"/>
    <w:rsid w:val="006C4947"/>
    <w:rsid w:val="00703234"/>
    <w:rsid w:val="00741E08"/>
    <w:rsid w:val="00762C10"/>
    <w:rsid w:val="007D7083"/>
    <w:rsid w:val="008023DE"/>
    <w:rsid w:val="00886E89"/>
    <w:rsid w:val="008A30B3"/>
    <w:rsid w:val="008A3564"/>
    <w:rsid w:val="008F3B44"/>
    <w:rsid w:val="00903003"/>
    <w:rsid w:val="0090523C"/>
    <w:rsid w:val="00953AEE"/>
    <w:rsid w:val="0096205D"/>
    <w:rsid w:val="0097579B"/>
    <w:rsid w:val="0098070A"/>
    <w:rsid w:val="009A163B"/>
    <w:rsid w:val="009A786E"/>
    <w:rsid w:val="009F42C1"/>
    <w:rsid w:val="00AF6570"/>
    <w:rsid w:val="00B12619"/>
    <w:rsid w:val="00B37059"/>
    <w:rsid w:val="00B634E0"/>
    <w:rsid w:val="00BA1D98"/>
    <w:rsid w:val="00BD0667"/>
    <w:rsid w:val="00C31B0D"/>
    <w:rsid w:val="00C40D3A"/>
    <w:rsid w:val="00CA34DA"/>
    <w:rsid w:val="00CC4D90"/>
    <w:rsid w:val="00CD4E9A"/>
    <w:rsid w:val="00CD571D"/>
    <w:rsid w:val="00E164F5"/>
    <w:rsid w:val="00E24EDC"/>
    <w:rsid w:val="00E63D47"/>
    <w:rsid w:val="00E83732"/>
    <w:rsid w:val="00E947F6"/>
    <w:rsid w:val="00EB0E0E"/>
    <w:rsid w:val="00ED50A4"/>
    <w:rsid w:val="00EE7A94"/>
    <w:rsid w:val="00EF43E2"/>
    <w:rsid w:val="00F4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E3CB5"/>
  <w15:chartTrackingRefBased/>
  <w15:docId w15:val="{911BB298-A471-49B4-9878-350BFBCC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30B3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759C9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4759C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041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0419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041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0419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uiPriority w:val="99"/>
    <w:semiHidden/>
    <w:unhideWhenUsed/>
    <w:rsid w:val="00C40D3A"/>
    <w:rPr>
      <w:color w:val="954F72"/>
      <w:u w:val="single"/>
    </w:rPr>
  </w:style>
  <w:style w:type="paragraph" w:styleId="Paragrafoelenco">
    <w:name w:val="List Paragraph"/>
    <w:basedOn w:val="Normale"/>
    <w:uiPriority w:val="34"/>
    <w:qFormat/>
    <w:rsid w:val="008A30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8A30B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6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ANUELA\Downloads\carta_intestata_pnrr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carta_intestata_pnrr.dot</Template>
  <TotalTime>4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</dc:creator>
  <cp:keywords/>
  <dc:description/>
  <cp:lastModifiedBy>EMANUELA</cp:lastModifiedBy>
  <cp:revision>3</cp:revision>
  <dcterms:created xsi:type="dcterms:W3CDTF">2023-09-17T08:26:00Z</dcterms:created>
  <dcterms:modified xsi:type="dcterms:W3CDTF">2023-09-17T08:27:00Z</dcterms:modified>
</cp:coreProperties>
</file>